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Info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>
        <w:rPr>
          <w:rFonts w:ascii="Calibri" w:eastAsia="Calibri" w:hAnsi="Calibri"/>
          <w:b/>
          <w:szCs w:val="22"/>
          <w:lang w:val="en-US" w:eastAsia="en-US"/>
        </w:rPr>
        <w:t xml:space="preserve">NOVI SAD </w:t>
      </w:r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7E5CF3">
        <w:rPr>
          <w:rFonts w:ascii="Calibri" w:eastAsia="Calibri" w:hAnsi="Calibri"/>
          <w:szCs w:val="22"/>
          <w:lang w:val="en-US" w:eastAsia="en-US"/>
        </w:rPr>
        <w:t>Kongresni</w:t>
      </w:r>
      <w:proofErr w:type="spellEnd"/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7E5CF3">
        <w:rPr>
          <w:rFonts w:ascii="Calibri" w:eastAsia="Calibri" w:hAnsi="Calibri"/>
          <w:szCs w:val="22"/>
          <w:lang w:val="en-US" w:eastAsia="en-US"/>
        </w:rPr>
        <w:t>Centar</w:t>
      </w:r>
      <w:proofErr w:type="spellEnd"/>
      <w:r w:rsidR="007E5CF3">
        <w:rPr>
          <w:rFonts w:ascii="Calibri" w:eastAsia="Calibri" w:hAnsi="Calibri"/>
          <w:szCs w:val="22"/>
          <w:lang w:val="en-US" w:eastAsia="en-US"/>
        </w:rPr>
        <w:t xml:space="preserve"> Master, </w:t>
      </w:r>
      <w:proofErr w:type="spellStart"/>
      <w:r w:rsidR="007E5CF3">
        <w:rPr>
          <w:rFonts w:ascii="Calibri" w:eastAsia="Calibri" w:hAnsi="Calibri"/>
          <w:szCs w:val="22"/>
          <w:lang w:val="en-US" w:eastAsia="en-US"/>
        </w:rPr>
        <w:t>Hajduk</w:t>
      </w:r>
      <w:proofErr w:type="spellEnd"/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7E5CF3">
        <w:rPr>
          <w:rFonts w:ascii="Calibri" w:eastAsia="Calibri" w:hAnsi="Calibri"/>
          <w:szCs w:val="22"/>
          <w:lang w:val="en-US" w:eastAsia="en-US"/>
        </w:rPr>
        <w:t>Veljkova</w:t>
      </w:r>
      <w:proofErr w:type="spellEnd"/>
      <w:r w:rsidR="007E5CF3">
        <w:rPr>
          <w:rFonts w:ascii="Calibri" w:eastAsia="Calibri" w:hAnsi="Calibri"/>
          <w:szCs w:val="22"/>
          <w:lang w:val="en-US" w:eastAsia="en-US"/>
        </w:rPr>
        <w:t xml:space="preserve"> 11, 21000 Novi Sad 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28.11.2012, starting at 9 A.M.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The info session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overall project </w:t>
      </w:r>
    </w:p>
    <w:p w:rsidR="00720ED3" w:rsidRPr="000F012A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Introduce the EU grant scheme </w:t>
      </w:r>
      <w:r w:rsidRPr="000F012A">
        <w:rPr>
          <w:rFonts w:asciiTheme="minorHAnsi" w:hAnsiTheme="minorHAnsi" w:cstheme="minorHAnsi"/>
          <w:lang w:val="en-US"/>
        </w:rPr>
        <w:t xml:space="preserve">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Call for Proposals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Application form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 examples and best practices.</w:t>
      </w:r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  <w:bookmarkStart w:id="0" w:name="_GoBack"/>
      <w:bookmarkEnd w:id="0"/>
    </w:p>
    <w:p w:rsidR="007B7DAC" w:rsidRPr="007B7DAC" w:rsidRDefault="00720ED3" w:rsidP="00720ED3">
      <w:pPr>
        <w:rPr>
          <w:rFonts w:asciiTheme="minorHAnsi" w:hAnsiTheme="minorHAnsi" w:cstheme="minorHAnsi"/>
          <w:i/>
          <w:lang w:val="en-US"/>
        </w:rPr>
      </w:pPr>
      <w:r w:rsidRPr="007B7DAC">
        <w:rPr>
          <w:rFonts w:asciiTheme="minorHAnsi" w:hAnsiTheme="minorHAnsi" w:cstheme="minorHAnsi"/>
          <w:i/>
          <w:lang w:val="en-US"/>
        </w:rPr>
        <w:t xml:space="preserve">Upcoming info sessions will be organized in: </w:t>
      </w:r>
    </w:p>
    <w:p w:rsidR="007B7DAC" w:rsidRPr="007B7DAC" w:rsidRDefault="00EC1D27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r w:rsidRPr="007B7DAC">
        <w:rPr>
          <w:rFonts w:asciiTheme="minorHAnsi" w:hAnsiTheme="minorHAnsi" w:cstheme="minorHAnsi"/>
          <w:i/>
          <w:lang w:val="en-US"/>
        </w:rPr>
        <w:t xml:space="preserve">Belgrade (3.12.2012), </w:t>
      </w:r>
    </w:p>
    <w:p w:rsidR="007B7DAC" w:rsidRPr="007B7DAC" w:rsidRDefault="00EC1D27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Donji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7B7DAC">
        <w:rPr>
          <w:rFonts w:asciiTheme="minorHAnsi" w:hAnsiTheme="minorHAnsi" w:cstheme="minorHAnsi"/>
          <w:i/>
          <w:lang w:val="en-US"/>
        </w:rPr>
        <w:t>Milanovac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(4.12.2012)</w:t>
      </w:r>
      <w:r w:rsidR="00720ED3" w:rsidRPr="007B7DAC">
        <w:rPr>
          <w:rFonts w:asciiTheme="minorHAnsi" w:hAnsiTheme="minorHAnsi" w:cstheme="minorHAnsi"/>
          <w:i/>
          <w:lang w:val="en-US"/>
        </w:rPr>
        <w:t>,</w:t>
      </w:r>
      <w:r w:rsidRPr="007B7DAC">
        <w:rPr>
          <w:rFonts w:asciiTheme="minorHAnsi" w:hAnsiTheme="minorHAnsi" w:cstheme="minorHAnsi"/>
          <w:i/>
          <w:lang w:val="en-US"/>
        </w:rPr>
        <w:t xml:space="preserve"> </w:t>
      </w:r>
    </w:p>
    <w:p w:rsidR="007B7DAC" w:rsidRPr="007B7DAC" w:rsidRDefault="00EC1D27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Bor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(5.12.2012)</w:t>
      </w:r>
      <w:r w:rsidR="00720ED3" w:rsidRPr="007B7DAC">
        <w:rPr>
          <w:rFonts w:asciiTheme="minorHAnsi" w:hAnsiTheme="minorHAnsi" w:cstheme="minorHAnsi"/>
          <w:i/>
          <w:lang w:val="en-US"/>
        </w:rPr>
        <w:t xml:space="preserve"> and </w:t>
      </w:r>
    </w:p>
    <w:p w:rsidR="000F012A" w:rsidRPr="007B7DAC" w:rsidRDefault="00720ED3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Apatin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(10.12.2012)</w:t>
      </w:r>
      <w:r w:rsidR="009022CE">
        <w:rPr>
          <w:rFonts w:asciiTheme="minorHAnsi" w:hAnsiTheme="minorHAnsi" w:cstheme="minorHAnsi"/>
          <w:i/>
          <w:lang w:val="en-US"/>
        </w:rPr>
        <w:t xml:space="preserve"> </w:t>
      </w:r>
      <w:r w:rsidR="009022CE" w:rsidRPr="009022CE">
        <w:rPr>
          <w:rFonts w:asciiTheme="minorHAnsi" w:hAnsiTheme="minorHAnsi" w:cstheme="minorHAnsi"/>
          <w:b/>
          <w:i/>
          <w:color w:val="FF0000"/>
          <w:lang w:val="en-US"/>
        </w:rPr>
        <w:t>NEW DATE!</w:t>
      </w:r>
      <w:r w:rsidR="00EC1D27" w:rsidRPr="009022CE">
        <w:rPr>
          <w:rFonts w:asciiTheme="minorHAnsi" w:hAnsiTheme="minorHAnsi" w:cstheme="minorHAnsi"/>
          <w:i/>
          <w:color w:val="FF0000"/>
          <w:lang w:val="en-US"/>
        </w:rPr>
        <w:t xml:space="preserve"> </w:t>
      </w:r>
      <w:r w:rsidR="000F012A" w:rsidRPr="009022CE">
        <w:rPr>
          <w:rFonts w:asciiTheme="minorHAnsi" w:hAnsiTheme="minorHAnsi" w:cstheme="minorHAnsi"/>
          <w:i/>
          <w:color w:val="FF0000"/>
          <w:lang w:val="en-US"/>
        </w:rPr>
        <w:t xml:space="preserve"> </w:t>
      </w:r>
    </w:p>
    <w:p w:rsidR="000F012A" w:rsidRDefault="000F012A" w:rsidP="00720ED3">
      <w:pPr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1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6D1" w:rsidRDefault="00F436D1">
      <w:r>
        <w:separator/>
      </w:r>
    </w:p>
  </w:endnote>
  <w:endnote w:type="continuationSeparator" w:id="0">
    <w:p w:rsidR="00F436D1" w:rsidRDefault="00F43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9022CE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6D1" w:rsidRDefault="00F436D1">
      <w:r>
        <w:separator/>
      </w:r>
    </w:p>
  </w:footnote>
  <w:footnote w:type="continuationSeparator" w:id="0">
    <w:p w:rsidR="00F436D1" w:rsidRDefault="00F43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3B6D"/>
    <w:rsid w:val="000E4872"/>
    <w:rsid w:val="000E7AAB"/>
    <w:rsid w:val="000F012A"/>
    <w:rsid w:val="00192D37"/>
    <w:rsid w:val="001B3CB8"/>
    <w:rsid w:val="001F1D48"/>
    <w:rsid w:val="00204A50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572632"/>
    <w:rsid w:val="005A3F1E"/>
    <w:rsid w:val="005B207F"/>
    <w:rsid w:val="005B28A9"/>
    <w:rsid w:val="005B32AE"/>
    <w:rsid w:val="00680F7F"/>
    <w:rsid w:val="006C595A"/>
    <w:rsid w:val="00720ED3"/>
    <w:rsid w:val="00726A2B"/>
    <w:rsid w:val="00742DA3"/>
    <w:rsid w:val="00747D38"/>
    <w:rsid w:val="0075661F"/>
    <w:rsid w:val="00783FF2"/>
    <w:rsid w:val="00784802"/>
    <w:rsid w:val="0078782C"/>
    <w:rsid w:val="007B7DAC"/>
    <w:rsid w:val="007C1656"/>
    <w:rsid w:val="007E5CF3"/>
    <w:rsid w:val="008000E0"/>
    <w:rsid w:val="00803A54"/>
    <w:rsid w:val="00804853"/>
    <w:rsid w:val="008305BA"/>
    <w:rsid w:val="0085234F"/>
    <w:rsid w:val="008827A7"/>
    <w:rsid w:val="009022CE"/>
    <w:rsid w:val="009206D1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20550"/>
    <w:rsid w:val="00C53A20"/>
    <w:rsid w:val="00C64938"/>
    <w:rsid w:val="00CA0DDA"/>
    <w:rsid w:val="00CE28F4"/>
    <w:rsid w:val="00D553C0"/>
    <w:rsid w:val="00DA3EEF"/>
    <w:rsid w:val="00DF189A"/>
    <w:rsid w:val="00E04288"/>
    <w:rsid w:val="00E57A47"/>
    <w:rsid w:val="00E72473"/>
    <w:rsid w:val="00EC1D27"/>
    <w:rsid w:val="00EF31F4"/>
    <w:rsid w:val="00F14B86"/>
    <w:rsid w:val="00F21DF1"/>
    <w:rsid w:val="00F4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C49D-0917-4222-8AD9-0FBE12999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150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31</cp:revision>
  <cp:lastPrinted>2012-11-23T13:41:00Z</cp:lastPrinted>
  <dcterms:created xsi:type="dcterms:W3CDTF">2012-11-21T08:30:00Z</dcterms:created>
  <dcterms:modified xsi:type="dcterms:W3CDTF">2012-11-23T14:23:00Z</dcterms:modified>
</cp:coreProperties>
</file>