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  <w:sectPr w:rsidR="005A3F1E" w:rsidSect="0075661F">
          <w:headerReference w:type="default" r:id="rId9"/>
          <w:footerReference w:type="default" r:id="rId10"/>
          <w:pgSz w:w="11906" w:h="16838" w:code="9"/>
          <w:pgMar w:top="1417" w:right="1417" w:bottom="1134" w:left="1417" w:header="1587" w:footer="720" w:gutter="0"/>
          <w:cols w:space="720"/>
          <w:docGrid w:linePitch="299"/>
        </w:sectPr>
      </w:pPr>
    </w:p>
    <w:p w:rsidR="00720ED3" w:rsidRDefault="00720ED3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720ED3">
        <w:rPr>
          <w:rFonts w:ascii="Calibri" w:eastAsia="Calibri" w:hAnsi="Calibri"/>
          <w:b/>
          <w:szCs w:val="22"/>
          <w:lang w:val="en-US" w:eastAsia="en-US"/>
        </w:rPr>
        <w:lastRenderedPageBreak/>
        <w:t>Grant Scheme</w:t>
      </w:r>
      <w:r w:rsidRPr="00720ED3">
        <w:rPr>
          <w:rFonts w:ascii="Calibri" w:eastAsia="Calibri" w:hAnsi="Calibri"/>
          <w:szCs w:val="22"/>
          <w:lang w:val="en-US" w:eastAsia="en-US"/>
        </w:rPr>
        <w:t xml:space="preserve"> Info Session</w:t>
      </w:r>
      <w:r>
        <w:rPr>
          <w:rFonts w:ascii="Calibri" w:eastAsia="Calibri" w:hAnsi="Calibri"/>
          <w:b/>
          <w:szCs w:val="22"/>
          <w:lang w:val="en-US" w:eastAsia="en-US"/>
        </w:rPr>
        <w:t xml:space="preserve"> in</w:t>
      </w:r>
      <w:r w:rsidR="0037732A" w:rsidRPr="0037732A">
        <w:rPr>
          <w:rFonts w:ascii="Calibri" w:eastAsia="Calibri" w:hAnsi="Calibri"/>
          <w:b/>
          <w:szCs w:val="22"/>
          <w:lang w:val="en-US" w:eastAsia="en-US"/>
        </w:rPr>
        <w:t xml:space="preserve"> </w:t>
      </w:r>
    </w:p>
    <w:p w:rsidR="0037732A" w:rsidRPr="0037732A" w:rsidRDefault="004D113D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>
        <w:rPr>
          <w:rFonts w:ascii="Calibri" w:eastAsia="Calibri" w:hAnsi="Calibri"/>
          <w:b/>
          <w:szCs w:val="22"/>
          <w:lang w:val="en-US" w:eastAsia="en-US"/>
        </w:rPr>
        <w:t>Belgrade</w:t>
      </w:r>
    </w:p>
    <w:p w:rsidR="0037732A" w:rsidRPr="0037732A" w:rsidRDefault="0037732A" w:rsidP="00720ED3">
      <w:pPr>
        <w:spacing w:after="200"/>
        <w:jc w:val="center"/>
        <w:rPr>
          <w:rFonts w:ascii="Calibri" w:eastAsia="Calibri" w:hAnsi="Calibri"/>
          <w:szCs w:val="22"/>
          <w:lang w:val="en-US" w:eastAsia="en-US"/>
        </w:rPr>
      </w:pPr>
      <w:proofErr w:type="gramStart"/>
      <w:r w:rsidRPr="0037732A">
        <w:rPr>
          <w:rFonts w:ascii="Calibri" w:eastAsia="Calibri" w:hAnsi="Calibri"/>
          <w:szCs w:val="22"/>
          <w:lang w:val="en-US" w:eastAsia="en-US"/>
        </w:rPr>
        <w:t>for</w:t>
      </w:r>
      <w:proofErr w:type="gramEnd"/>
      <w:r w:rsidRPr="0037732A">
        <w:rPr>
          <w:rFonts w:ascii="Calibri" w:eastAsia="Calibri" w:hAnsi="Calibri"/>
          <w:szCs w:val="22"/>
          <w:lang w:val="en-US" w:eastAsia="en-US"/>
        </w:rPr>
        <w:t xml:space="preserve"> the</w:t>
      </w:r>
    </w:p>
    <w:p w:rsidR="00BC3481" w:rsidRPr="0037732A" w:rsidRDefault="0037732A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37732A">
        <w:rPr>
          <w:rFonts w:ascii="Calibri" w:eastAsia="Calibri" w:hAnsi="Calibri"/>
          <w:b/>
          <w:szCs w:val="22"/>
          <w:lang w:val="en-US" w:eastAsia="en-US"/>
        </w:rPr>
        <w:t>Socio-economic Development of the ‘Danube Serbia region’</w:t>
      </w:r>
    </w:p>
    <w:p w:rsidR="00720ED3" w:rsidRDefault="00720ED3" w:rsidP="00720ED3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Where:</w:t>
      </w:r>
      <w:r w:rsidR="00D328DC">
        <w:rPr>
          <w:rFonts w:ascii="Calibri" w:eastAsia="Calibri" w:hAnsi="Calibri"/>
          <w:b/>
          <w:szCs w:val="22"/>
          <w:lang w:val="en-US" w:eastAsia="en-US"/>
        </w:rPr>
        <w:t xml:space="preserve"> </w:t>
      </w:r>
      <w:r w:rsidR="00D328DC" w:rsidRPr="00D328DC">
        <w:rPr>
          <w:rFonts w:ascii="Calibri" w:eastAsia="Calibri" w:hAnsi="Calibri"/>
          <w:i/>
          <w:szCs w:val="22"/>
          <w:lang w:val="en-US"/>
        </w:rPr>
        <w:t xml:space="preserve">Hotel Balkan, </w:t>
      </w:r>
      <w:proofErr w:type="spellStart"/>
      <w:r w:rsidR="00D328DC" w:rsidRPr="00D328DC">
        <w:rPr>
          <w:rFonts w:ascii="Calibri" w:eastAsia="Calibri" w:hAnsi="Calibri"/>
          <w:i/>
          <w:szCs w:val="22"/>
          <w:lang w:val="en-US"/>
        </w:rPr>
        <w:t>Prizrenska</w:t>
      </w:r>
      <w:proofErr w:type="spellEnd"/>
      <w:r w:rsidR="00D328DC" w:rsidRPr="00D328DC">
        <w:rPr>
          <w:rFonts w:ascii="Calibri" w:eastAsia="Calibri" w:hAnsi="Calibri"/>
          <w:i/>
          <w:szCs w:val="22"/>
          <w:lang w:val="en-US"/>
        </w:rPr>
        <w:t xml:space="preserve"> 2, 11000 Beograd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</w:p>
    <w:p w:rsidR="00720ED3" w:rsidRDefault="00720ED3" w:rsidP="00720ED3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When: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r w:rsidR="004D113D" w:rsidRPr="00724E79">
        <w:rPr>
          <w:rFonts w:ascii="Calibri" w:eastAsia="Calibri" w:hAnsi="Calibri"/>
          <w:i/>
          <w:szCs w:val="22"/>
          <w:lang w:val="en-US" w:eastAsia="en-US"/>
        </w:rPr>
        <w:t>03.12.2012</w:t>
      </w:r>
      <w:r w:rsidR="00D328DC" w:rsidRPr="00724E79">
        <w:rPr>
          <w:rFonts w:ascii="Calibri" w:eastAsia="Calibri" w:hAnsi="Calibri"/>
          <w:i/>
          <w:szCs w:val="22"/>
          <w:lang w:val="en-US" w:eastAsia="en-US"/>
        </w:rPr>
        <w:t>, starting at 10.30 A.M.</w:t>
      </w:r>
      <w:r w:rsidR="007E5CF3">
        <w:rPr>
          <w:rFonts w:ascii="Calibri" w:eastAsia="Calibri" w:hAnsi="Calibri"/>
          <w:szCs w:val="22"/>
          <w:lang w:val="en-US" w:eastAsia="en-US"/>
        </w:rPr>
        <w:t xml:space="preserve"> </w:t>
      </w:r>
    </w:p>
    <w:p w:rsidR="007B7DAC" w:rsidRDefault="0037732A" w:rsidP="007B7DAC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37732A">
        <w:rPr>
          <w:rFonts w:ascii="Calibri" w:eastAsia="Calibri" w:hAnsi="Calibri"/>
          <w:szCs w:val="22"/>
          <w:lang w:val="en-US" w:eastAsia="en-US"/>
        </w:rPr>
        <w:t>In the context of the EU Strategy for the Danube Region and in the framework of the IPA 2011 Socio-economic Development of the ‘Danube S</w:t>
      </w:r>
      <w:bookmarkStart w:id="0" w:name="_GoBack"/>
      <w:bookmarkEnd w:id="0"/>
      <w:r w:rsidRPr="0037732A">
        <w:rPr>
          <w:rFonts w:ascii="Calibri" w:eastAsia="Calibri" w:hAnsi="Calibri"/>
          <w:szCs w:val="22"/>
          <w:lang w:val="en-US" w:eastAsia="en-US"/>
        </w:rPr>
        <w:t>erbia Region’, the Austrian Development Agency is launching a Grant Scheme to strengthen the attractiveness of the ‘Danube Serbia region’ as a place for business and tourism.</w:t>
      </w:r>
    </w:p>
    <w:p w:rsidR="0037732A" w:rsidRDefault="00720ED3" w:rsidP="00720ED3">
      <w:pPr>
        <w:spacing w:after="200"/>
        <w:ind w:left="720"/>
        <w:jc w:val="both"/>
        <w:rPr>
          <w:rFonts w:ascii="Calibri" w:eastAsia="Calibri" w:hAnsi="Calibri"/>
          <w:szCs w:val="22"/>
          <w:lang w:val="en-US" w:eastAsia="en-US"/>
        </w:rPr>
      </w:pPr>
      <w:r w:rsidRPr="007C1656">
        <w:rPr>
          <w:rFonts w:ascii="Calibri" w:eastAsia="Calibri" w:hAnsi="Calibri"/>
          <w:i/>
          <w:szCs w:val="22"/>
          <w:lang w:val="en-US" w:eastAsia="en-US"/>
        </w:rPr>
        <w:t>The info session will</w:t>
      </w:r>
      <w:r>
        <w:rPr>
          <w:rFonts w:ascii="Calibri" w:eastAsia="Calibri" w:hAnsi="Calibri"/>
          <w:szCs w:val="22"/>
          <w:lang w:val="en-US" w:eastAsia="en-US"/>
        </w:rPr>
        <w:t xml:space="preserve">: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Present the overall project </w:t>
      </w:r>
    </w:p>
    <w:p w:rsidR="00720ED3" w:rsidRPr="000F012A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Introduce the EU grant scheme </w:t>
      </w:r>
      <w:r w:rsidRPr="000F012A">
        <w:rPr>
          <w:rFonts w:asciiTheme="minorHAnsi" w:hAnsiTheme="minorHAnsi" w:cstheme="minorHAnsi"/>
          <w:lang w:val="en-US"/>
        </w:rPr>
        <w:t xml:space="preserve">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Present the Call for Proposals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Present the Application form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Provide examples and best practices.</w:t>
      </w:r>
    </w:p>
    <w:p w:rsidR="00720ED3" w:rsidRPr="00720ED3" w:rsidRDefault="00720ED3" w:rsidP="00720ED3">
      <w:pPr>
        <w:pStyle w:val="Listenabsatz"/>
        <w:rPr>
          <w:rFonts w:asciiTheme="minorHAnsi" w:hAnsiTheme="minorHAnsi" w:cstheme="minorHAnsi"/>
          <w:lang w:val="en-US"/>
        </w:rPr>
      </w:pPr>
    </w:p>
    <w:p w:rsidR="007C1656" w:rsidRDefault="007C1656" w:rsidP="00720ED3">
      <w:pPr>
        <w:rPr>
          <w:rFonts w:ascii="Calibri" w:eastAsia="Calibri" w:hAnsi="Calibri"/>
          <w:i/>
          <w:szCs w:val="22"/>
          <w:lang w:val="en-US" w:eastAsia="en-US"/>
        </w:rPr>
      </w:pPr>
    </w:p>
    <w:p w:rsidR="009A166C" w:rsidRPr="009A166C" w:rsidRDefault="007C1656" w:rsidP="00720ED3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r w:rsidRPr="007C1656">
        <w:rPr>
          <w:rFonts w:ascii="Calibri" w:eastAsia="Calibri" w:hAnsi="Calibri"/>
          <w:i/>
          <w:szCs w:val="22"/>
          <w:lang w:val="en-US" w:eastAsia="en-US"/>
        </w:rPr>
        <w:t>Further information can be found here: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r w:rsidR="00180869">
        <w:fldChar w:fldCharType="begin"/>
      </w:r>
      <w:r w:rsidR="00180869" w:rsidRPr="00724E79">
        <w:rPr>
          <w:lang w:val="en-US"/>
        </w:rPr>
        <w:instrText xml:space="preserve"> HYPERLINK "http://www.evropa.gov.rs/Evropa/PublicSite/News.aspx?NewsId=273" </w:instrText>
      </w:r>
      <w:r w:rsidR="00180869">
        <w:fldChar w:fldCharType="separate"/>
      </w:r>
      <w:r w:rsidR="009A166C" w:rsidRPr="009A166C">
        <w:rPr>
          <w:rFonts w:ascii="Calibri" w:eastAsia="Calibri" w:hAnsi="Calibri" w:cs="Calibri"/>
          <w:color w:val="0000FF"/>
          <w:szCs w:val="22"/>
          <w:u w:val="single"/>
          <w:lang w:val="en-GB" w:eastAsia="de-AT"/>
        </w:rPr>
        <w:t>http://www.evropa.gov.rs/Evropa/PublicSite/News.aspx?NewsId=273</w:t>
      </w:r>
      <w:r w:rsidR="00180869">
        <w:rPr>
          <w:rFonts w:ascii="Calibri" w:eastAsia="Calibri" w:hAnsi="Calibri" w:cs="Calibri"/>
          <w:color w:val="0000FF"/>
          <w:szCs w:val="22"/>
          <w:u w:val="single"/>
          <w:lang w:val="en-GB" w:eastAsia="de-AT"/>
        </w:rPr>
        <w:fldChar w:fldCharType="end"/>
      </w:r>
    </w:p>
    <w:p w:rsidR="009A166C" w:rsidRPr="009A166C" w:rsidRDefault="009A166C" w:rsidP="00720ED3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proofErr w:type="gramStart"/>
      <w:r w:rsidRPr="009A166C">
        <w:rPr>
          <w:rFonts w:ascii="Calibri" w:eastAsia="Calibri" w:hAnsi="Calibri" w:cs="Calibri"/>
          <w:szCs w:val="22"/>
          <w:lang w:val="en-GB" w:eastAsia="de-AT"/>
        </w:rPr>
        <w:t>and</w:t>
      </w:r>
      <w:proofErr w:type="gramEnd"/>
      <w:r w:rsidRPr="009A166C">
        <w:rPr>
          <w:rFonts w:ascii="Calibri" w:eastAsia="Calibri" w:hAnsi="Calibri" w:cs="Calibri"/>
          <w:szCs w:val="22"/>
          <w:lang w:val="en-GB" w:eastAsia="de-AT"/>
        </w:rPr>
        <w:t xml:space="preserve"> </w:t>
      </w:r>
      <w:r w:rsidR="00180869">
        <w:fldChar w:fldCharType="begin"/>
      </w:r>
      <w:r w:rsidR="00180869" w:rsidRPr="00724E79">
        <w:rPr>
          <w:lang w:val="en-US"/>
        </w:rPr>
        <w:instrText xml:space="preserve"> HYPERLINK "http://www.evropa.gov.rs/CBC/PublicSite/NewsAndEvents.aspx" </w:instrText>
      </w:r>
      <w:r w:rsidR="00180869">
        <w:fldChar w:fldCharType="separate"/>
      </w:r>
      <w:r w:rsidRPr="009A166C">
        <w:rPr>
          <w:rFonts w:ascii="Calibri" w:eastAsia="Calibri" w:hAnsi="Calibri" w:cs="Calibri"/>
          <w:color w:val="0000FF"/>
          <w:szCs w:val="22"/>
          <w:u w:val="single"/>
          <w:lang w:val="en-GB" w:eastAsia="de-AT"/>
        </w:rPr>
        <w:t>http://www.evropa.gov.rs/CBC/PublicSite/NewsAndEvents.aspx</w:t>
      </w:r>
      <w:r w:rsidR="00180869">
        <w:rPr>
          <w:rFonts w:ascii="Calibri" w:eastAsia="Calibri" w:hAnsi="Calibri" w:cs="Calibri"/>
          <w:color w:val="0000FF"/>
          <w:szCs w:val="22"/>
          <w:u w:val="single"/>
          <w:lang w:val="en-GB" w:eastAsia="de-AT"/>
        </w:rPr>
        <w:fldChar w:fldCharType="end"/>
      </w:r>
      <w:r>
        <w:rPr>
          <w:rFonts w:ascii="Calibri" w:eastAsia="Calibri" w:hAnsi="Calibri" w:cs="Calibri"/>
          <w:color w:val="1F497D"/>
          <w:szCs w:val="22"/>
          <w:lang w:val="en-GB" w:eastAsia="de-AT"/>
        </w:rPr>
        <w:t xml:space="preserve"> . </w:t>
      </w:r>
    </w:p>
    <w:p w:rsidR="007B7DAC" w:rsidRDefault="007B7DAC" w:rsidP="00720ED3">
      <w:pPr>
        <w:rPr>
          <w:rFonts w:asciiTheme="minorHAnsi" w:hAnsiTheme="minorHAnsi" w:cstheme="minorHAnsi"/>
          <w:b/>
          <w:lang w:val="en-US"/>
        </w:rPr>
      </w:pPr>
    </w:p>
    <w:p w:rsidR="007B7DAC" w:rsidRPr="007B7DAC" w:rsidRDefault="00720ED3" w:rsidP="00720ED3">
      <w:pPr>
        <w:rPr>
          <w:rFonts w:asciiTheme="minorHAnsi" w:hAnsiTheme="minorHAnsi" w:cstheme="minorHAnsi"/>
          <w:i/>
          <w:lang w:val="en-US"/>
        </w:rPr>
      </w:pPr>
      <w:r w:rsidRPr="007B7DAC">
        <w:rPr>
          <w:rFonts w:asciiTheme="minorHAnsi" w:hAnsiTheme="minorHAnsi" w:cstheme="minorHAnsi"/>
          <w:i/>
          <w:lang w:val="en-US"/>
        </w:rPr>
        <w:t xml:space="preserve">Upcoming info sessions will be organized in: </w:t>
      </w:r>
    </w:p>
    <w:p w:rsidR="007B7DAC" w:rsidRPr="007B7DAC" w:rsidRDefault="00EC1D27" w:rsidP="007B7DAC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i/>
          <w:lang w:val="en-US"/>
        </w:rPr>
      </w:pPr>
      <w:proofErr w:type="spellStart"/>
      <w:r w:rsidRPr="007B7DAC">
        <w:rPr>
          <w:rFonts w:asciiTheme="minorHAnsi" w:hAnsiTheme="minorHAnsi" w:cstheme="minorHAnsi"/>
          <w:i/>
          <w:lang w:val="en-US"/>
        </w:rPr>
        <w:t>Donji</w:t>
      </w:r>
      <w:proofErr w:type="spellEnd"/>
      <w:r w:rsidRPr="007B7DAC"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 w:rsidRPr="007B7DAC">
        <w:rPr>
          <w:rFonts w:asciiTheme="minorHAnsi" w:hAnsiTheme="minorHAnsi" w:cstheme="minorHAnsi"/>
          <w:i/>
          <w:lang w:val="en-US"/>
        </w:rPr>
        <w:t>Milanovac</w:t>
      </w:r>
      <w:proofErr w:type="spellEnd"/>
      <w:r w:rsidRPr="007B7DAC">
        <w:rPr>
          <w:rFonts w:asciiTheme="minorHAnsi" w:hAnsiTheme="minorHAnsi" w:cstheme="minorHAnsi"/>
          <w:i/>
          <w:lang w:val="en-US"/>
        </w:rPr>
        <w:t xml:space="preserve"> (4.12.2012) </w:t>
      </w:r>
    </w:p>
    <w:p w:rsidR="007B7DAC" w:rsidRPr="007B7DAC" w:rsidRDefault="00D328DC" w:rsidP="007B7DAC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i/>
          <w:lang w:val="en-US"/>
        </w:rPr>
      </w:pPr>
      <w:proofErr w:type="spellStart"/>
      <w:r>
        <w:rPr>
          <w:rFonts w:asciiTheme="minorHAnsi" w:hAnsiTheme="minorHAnsi" w:cstheme="minorHAnsi"/>
          <w:i/>
          <w:lang w:val="en-US"/>
        </w:rPr>
        <w:t>Bor</w:t>
      </w:r>
      <w:proofErr w:type="spellEnd"/>
      <w:r>
        <w:rPr>
          <w:rFonts w:asciiTheme="minorHAnsi" w:hAnsiTheme="minorHAnsi" w:cstheme="minorHAnsi"/>
          <w:i/>
          <w:lang w:val="en-US"/>
        </w:rPr>
        <w:t xml:space="preserve"> (6</w:t>
      </w:r>
      <w:r w:rsidR="00EC1D27" w:rsidRPr="007B7DAC">
        <w:rPr>
          <w:rFonts w:asciiTheme="minorHAnsi" w:hAnsiTheme="minorHAnsi" w:cstheme="minorHAnsi"/>
          <w:i/>
          <w:lang w:val="en-US"/>
        </w:rPr>
        <w:t>.12.2012)</w:t>
      </w:r>
      <w:r w:rsidRPr="00D328DC">
        <w:rPr>
          <w:rFonts w:asciiTheme="minorHAnsi" w:hAnsiTheme="minorHAnsi" w:cstheme="minorHAnsi"/>
          <w:b/>
          <w:i/>
          <w:color w:val="FF0000"/>
          <w:lang w:val="en-US"/>
        </w:rPr>
        <w:t xml:space="preserve"> </w:t>
      </w:r>
      <w:r w:rsidRPr="009022CE">
        <w:rPr>
          <w:rFonts w:asciiTheme="minorHAnsi" w:hAnsiTheme="minorHAnsi" w:cstheme="minorHAnsi"/>
          <w:b/>
          <w:i/>
          <w:color w:val="FF0000"/>
          <w:lang w:val="en-US"/>
        </w:rPr>
        <w:t>NEW DATE!</w:t>
      </w:r>
      <w:r w:rsidRPr="009022CE">
        <w:rPr>
          <w:rFonts w:asciiTheme="minorHAnsi" w:hAnsiTheme="minorHAnsi" w:cstheme="minorHAnsi"/>
          <w:i/>
          <w:color w:val="FF0000"/>
          <w:lang w:val="en-US"/>
        </w:rPr>
        <w:t xml:space="preserve"> </w:t>
      </w:r>
      <w:r w:rsidR="00720ED3" w:rsidRPr="007B7DAC">
        <w:rPr>
          <w:rFonts w:asciiTheme="minorHAnsi" w:hAnsiTheme="minorHAnsi" w:cstheme="minorHAnsi"/>
          <w:i/>
          <w:lang w:val="en-US"/>
        </w:rPr>
        <w:t xml:space="preserve"> and </w:t>
      </w:r>
    </w:p>
    <w:p w:rsidR="000F012A" w:rsidRPr="007B7DAC" w:rsidRDefault="00720ED3" w:rsidP="007B7DAC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i/>
          <w:lang w:val="en-US"/>
        </w:rPr>
      </w:pPr>
      <w:proofErr w:type="spellStart"/>
      <w:r w:rsidRPr="007B7DAC">
        <w:rPr>
          <w:rFonts w:asciiTheme="minorHAnsi" w:hAnsiTheme="minorHAnsi" w:cstheme="minorHAnsi"/>
          <w:i/>
          <w:lang w:val="en-US"/>
        </w:rPr>
        <w:t>Apatin</w:t>
      </w:r>
      <w:proofErr w:type="spellEnd"/>
      <w:r w:rsidRPr="007B7DAC">
        <w:rPr>
          <w:rFonts w:asciiTheme="minorHAnsi" w:hAnsiTheme="minorHAnsi" w:cstheme="minorHAnsi"/>
          <w:i/>
          <w:lang w:val="en-US"/>
        </w:rPr>
        <w:t xml:space="preserve"> (10.12.2012)</w:t>
      </w:r>
      <w:r w:rsidR="009022CE">
        <w:rPr>
          <w:rFonts w:asciiTheme="minorHAnsi" w:hAnsiTheme="minorHAnsi" w:cstheme="minorHAnsi"/>
          <w:i/>
          <w:lang w:val="en-US"/>
        </w:rPr>
        <w:t xml:space="preserve"> </w:t>
      </w:r>
    </w:p>
    <w:p w:rsidR="000F012A" w:rsidRDefault="000F012A" w:rsidP="00720ED3">
      <w:pPr>
        <w:rPr>
          <w:rFonts w:asciiTheme="minorHAnsi" w:hAnsiTheme="minorHAnsi" w:cstheme="minorHAnsi"/>
          <w:lang w:val="en-US"/>
        </w:rPr>
      </w:pPr>
    </w:p>
    <w:p w:rsidR="007C1656" w:rsidRDefault="007C1656" w:rsidP="00720ED3">
      <w:pPr>
        <w:rPr>
          <w:rFonts w:asciiTheme="minorHAnsi" w:hAnsiTheme="minorHAnsi" w:cstheme="minorHAnsi"/>
          <w:lang w:val="en-US"/>
        </w:rPr>
      </w:pPr>
    </w:p>
    <w:p w:rsidR="009206D1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Please forward this announcement to parties you think might be interested in joining </w:t>
      </w:r>
      <w:r w:rsidR="001F1D48">
        <w:rPr>
          <w:rFonts w:asciiTheme="minorHAnsi" w:hAnsiTheme="minorHAnsi" w:cstheme="minorHAnsi"/>
          <w:lang w:val="en-US"/>
        </w:rPr>
        <w:t>us for the info sessions</w:t>
      </w:r>
      <w:r>
        <w:rPr>
          <w:rFonts w:asciiTheme="minorHAnsi" w:hAnsiTheme="minorHAnsi" w:cstheme="minorHAnsi"/>
          <w:lang w:val="en-US"/>
        </w:rPr>
        <w:t xml:space="preserve">. </w:t>
      </w: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Looking forward to seeing you. </w:t>
      </w:r>
      <w:r w:rsidR="00726A2B">
        <w:rPr>
          <w:rFonts w:asciiTheme="minorHAnsi" w:hAnsiTheme="minorHAnsi" w:cstheme="minorHAnsi"/>
          <w:lang w:val="en-US"/>
        </w:rPr>
        <w:t xml:space="preserve"> </w:t>
      </w: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Pr="00B25E7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Klaus Kapper</w:t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  <w:t>Milan Polak</w:t>
      </w:r>
    </w:p>
    <w:p w:rsidR="004409DE" w:rsidRPr="00C2055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Project Manager</w:t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  <w:t xml:space="preserve">        </w:t>
      </w:r>
      <w:r w:rsidR="00B25E70" w:rsidRPr="00B25E70">
        <w:rPr>
          <w:rFonts w:asciiTheme="minorHAnsi" w:hAnsiTheme="minorHAnsi" w:cstheme="minorHAnsi"/>
          <w:lang w:val="de-AT"/>
        </w:rPr>
        <w:t xml:space="preserve">Grant </w:t>
      </w:r>
      <w:proofErr w:type="spellStart"/>
      <w:r w:rsidR="00B25E70" w:rsidRPr="00B25E70">
        <w:rPr>
          <w:rFonts w:asciiTheme="minorHAnsi" w:hAnsiTheme="minorHAnsi" w:cstheme="minorHAnsi"/>
          <w:lang w:val="de-AT"/>
        </w:rPr>
        <w:t>Scheme</w:t>
      </w:r>
      <w:proofErr w:type="spellEnd"/>
      <w:r w:rsidR="00B25E70" w:rsidRPr="00B25E70">
        <w:rPr>
          <w:rFonts w:asciiTheme="minorHAnsi" w:hAnsiTheme="minorHAnsi" w:cstheme="minorHAnsi"/>
          <w:lang w:val="de-AT"/>
        </w:rPr>
        <w:t xml:space="preserve"> Manager</w:t>
      </w:r>
      <w:r w:rsidR="00B25E70" w:rsidRPr="00B25E70">
        <w:rPr>
          <w:rFonts w:asciiTheme="minorHAnsi" w:hAnsiTheme="minorHAnsi" w:cstheme="minorHAnsi"/>
          <w:lang w:val="de-AT"/>
        </w:rPr>
        <w:tab/>
      </w:r>
    </w:p>
    <w:sectPr w:rsidR="004409DE" w:rsidRPr="00C20550" w:rsidSect="005A3F1E">
      <w:footerReference w:type="default" r:id="rId11"/>
      <w:type w:val="continuous"/>
      <w:pgSz w:w="11906" w:h="16838" w:code="9"/>
      <w:pgMar w:top="1418" w:right="1418" w:bottom="1134" w:left="1418" w:header="1134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869" w:rsidRDefault="00180869">
      <w:r>
        <w:separator/>
      </w:r>
    </w:p>
  </w:endnote>
  <w:endnote w:type="continuationSeparator" w:id="0">
    <w:p w:rsidR="00180869" w:rsidRDefault="00180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55"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A66962" w:rsidRDefault="00A66962">
    <w:pPr>
      <w:pStyle w:val="Fuzeile"/>
      <w:jc w:val="center"/>
      <w:rPr>
        <w:rFonts w:cs="Arial"/>
        <w:sz w:val="15"/>
        <w:lang w:val="en-US"/>
      </w:rPr>
    </w:pPr>
    <w:r>
      <w:rPr>
        <w:rFonts w:cs="Arial"/>
        <w:sz w:val="15"/>
        <w:lang w:val="en-GB"/>
      </w:rPr>
      <w:t xml:space="preserve">Implementation Unit for EU financed projects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Austrian Embassy Belgrade</w:t>
    </w:r>
  </w:p>
  <w:p w:rsidR="00A66962" w:rsidRDefault="00BE6484">
    <w:pPr>
      <w:pStyle w:val="Fuzeile"/>
      <w:jc w:val="center"/>
      <w:rPr>
        <w:rFonts w:cs="Arial"/>
        <w:sz w:val="15"/>
        <w:lang w:val="en-GB"/>
      </w:rPr>
    </w:pPr>
    <w:r>
      <w:rPr>
        <w:rFonts w:cs="Arial"/>
        <w:sz w:val="15"/>
        <w:lang w:val="en-US"/>
      </w:rPr>
      <w:t>Socio-e</w:t>
    </w:r>
    <w:r w:rsidR="00A66962">
      <w:rPr>
        <w:rFonts w:cs="Arial"/>
        <w:sz w:val="15"/>
        <w:lang w:val="en-US"/>
      </w:rPr>
      <w:t>conomic</w:t>
    </w:r>
    <w:r>
      <w:rPr>
        <w:rFonts w:cs="Arial"/>
        <w:sz w:val="15"/>
        <w:lang w:val="en-US"/>
      </w:rPr>
      <w:t xml:space="preserve"> </w:t>
    </w:r>
    <w:r w:rsidR="00A66962">
      <w:rPr>
        <w:rFonts w:cs="Arial"/>
        <w:sz w:val="15"/>
        <w:lang w:val="en-US"/>
      </w:rPr>
      <w:t>Development of</w:t>
    </w:r>
    <w:r w:rsidR="00A66962" w:rsidRPr="00A66962">
      <w:rPr>
        <w:rFonts w:cs="Arial"/>
        <w:sz w:val="15"/>
        <w:lang w:val="en-US"/>
      </w:rPr>
      <w:t xml:space="preserve"> the Danube Serbia Region</w:t>
    </w:r>
  </w:p>
  <w:p w:rsidR="00A66962" w:rsidRDefault="000F012A">
    <w:pPr>
      <w:pStyle w:val="Fuzeile"/>
      <w:jc w:val="center"/>
      <w:rPr>
        <w:rFonts w:cs="Arial"/>
        <w:sz w:val="15"/>
        <w:lang w:val="en-GB"/>
      </w:rPr>
    </w:pPr>
    <w:proofErr w:type="spellStart"/>
    <w:r>
      <w:rPr>
        <w:rFonts w:cs="Arial"/>
        <w:sz w:val="15"/>
        <w:lang w:val="en-GB"/>
      </w:rPr>
      <w:t>Senjacka</w:t>
    </w:r>
    <w:proofErr w:type="spellEnd"/>
    <w:r>
      <w:rPr>
        <w:rFonts w:cs="Arial"/>
        <w:sz w:val="15"/>
        <w:lang w:val="en-GB"/>
      </w:rPr>
      <w:t xml:space="preserve"> 33</w:t>
    </w:r>
    <w:r w:rsidR="004663AE">
      <w:rPr>
        <w:rFonts w:cs="Arial"/>
        <w:sz w:val="15"/>
        <w:lang w:val="en-GB"/>
      </w:rPr>
      <w:t xml:space="preserve"> </w:t>
    </w:r>
    <w:r w:rsidR="004663AE">
      <w:rPr>
        <w:rFonts w:cs="Arial"/>
        <w:sz w:val="15"/>
        <w:lang w:val="fr-FR"/>
      </w:rPr>
      <w:sym w:font="Symbol" w:char="F0B7"/>
    </w:r>
    <w:r w:rsidR="004663AE">
      <w:rPr>
        <w:rFonts w:cs="Arial"/>
        <w:sz w:val="15"/>
        <w:lang w:val="en-GB"/>
      </w:rPr>
      <w:t xml:space="preserve"> 11000 Belgrade </w:t>
    </w:r>
    <w:r w:rsidR="004663AE">
      <w:rPr>
        <w:rFonts w:cs="Arial"/>
        <w:sz w:val="15"/>
        <w:lang w:val="fr-FR"/>
      </w:rPr>
      <w:sym w:font="Symbol" w:char="F0B7"/>
    </w:r>
    <w:r w:rsidR="00A66962">
      <w:rPr>
        <w:rFonts w:cs="Arial"/>
        <w:sz w:val="15"/>
        <w:lang w:val="en-GB"/>
      </w:rPr>
      <w:t xml:space="preserve"> Serbia</w:t>
    </w:r>
  </w:p>
  <w:p w:rsidR="00A66962" w:rsidRDefault="00A66962">
    <w:pPr>
      <w:pStyle w:val="Fuzeile"/>
      <w:jc w:val="center"/>
      <w:rPr>
        <w:rFonts w:cs="Arial"/>
        <w:sz w:val="15"/>
        <w:lang w:val="en-US"/>
      </w:rPr>
    </w:pPr>
    <w:r w:rsidRPr="00A66962">
      <w:rPr>
        <w:rFonts w:cs="Arial"/>
        <w:sz w:val="15"/>
        <w:lang w:val="en-US"/>
      </w:rPr>
      <w:t xml:space="preserve">Phone: +381 11 7850 111 </w:t>
    </w:r>
    <w:r>
      <w:rPr>
        <w:rFonts w:cs="Arial"/>
        <w:sz w:val="15"/>
        <w:lang w:val="fr-FR"/>
      </w:rPr>
      <w:sym w:font="Symbol" w:char="F0B7"/>
    </w:r>
    <w:r w:rsidR="00BE6484">
      <w:rPr>
        <w:rFonts w:cs="Arial"/>
        <w:sz w:val="15"/>
        <w:lang w:val="en-US"/>
      </w:rPr>
      <w:t xml:space="preserve"> F</w:t>
    </w:r>
    <w:r w:rsidRPr="00A66962">
      <w:rPr>
        <w:rFonts w:cs="Arial"/>
        <w:sz w:val="15"/>
        <w:lang w:val="en-US"/>
      </w:rPr>
      <w:t xml:space="preserve">ax: +381 </w:t>
    </w:r>
    <w:r w:rsidR="00BE6484">
      <w:rPr>
        <w:rFonts w:cs="Arial"/>
        <w:sz w:val="15"/>
        <w:lang w:val="en-US"/>
      </w:rPr>
      <w:t xml:space="preserve">11 </w:t>
    </w:r>
    <w:r w:rsidRPr="00A66962">
      <w:rPr>
        <w:rFonts w:cs="Arial"/>
        <w:sz w:val="15"/>
        <w:lang w:val="en-US"/>
      </w:rPr>
      <w:t xml:space="preserve">7850 102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office@seddsr.</w:t>
    </w:r>
    <w:r>
      <w:rPr>
        <w:rFonts w:cs="Arial"/>
        <w:sz w:val="15"/>
        <w:lang w:val="en-US"/>
      </w:rPr>
      <w:t>org</w:t>
    </w:r>
  </w:p>
  <w:p w:rsidR="00A66962" w:rsidRPr="00A66962" w:rsidRDefault="00A66962">
    <w:pPr>
      <w:pStyle w:val="Fuzeile"/>
      <w:jc w:val="center"/>
      <w:rPr>
        <w:rFonts w:cs="Arial"/>
        <w:sz w:val="15"/>
        <w:lang w:val="en-US"/>
      </w:rPr>
    </w:pPr>
    <w:r>
      <w:rPr>
        <w:rFonts w:cs="Arial"/>
        <w:sz w:val="15"/>
        <w:lang w:val="en-US"/>
      </w:rPr>
      <w:t>Austrian Development Agency GmbH (company with limited liability)</w:t>
    </w:r>
    <w:r w:rsidRPr="00A66962">
      <w:rPr>
        <w:rFonts w:cs="Arial"/>
        <w:sz w:val="15"/>
        <w:lang w:val="en-US"/>
      </w:rPr>
      <w:t xml:space="preserve">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FN 243529g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Commercial Court Vienna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0E7AAB" w:rsidRDefault="00A66962">
    <w:pPr>
      <w:pStyle w:val="Fuzeile"/>
      <w:jc w:val="center"/>
      <w:rPr>
        <w:rFonts w:cs="Arial"/>
        <w:sz w:val="18"/>
        <w:szCs w:val="18"/>
        <w:lang w:val="fr-FR"/>
      </w:rPr>
    </w:pPr>
    <w:r w:rsidRPr="000E7AAB">
      <w:rPr>
        <w:rFonts w:cs="Arial"/>
        <w:sz w:val="18"/>
        <w:szCs w:val="18"/>
        <w:lang w:val="en-GB"/>
      </w:rPr>
      <w:t xml:space="preserve">Page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PAGE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720ED3">
      <w:rPr>
        <w:rFonts w:cs="Arial"/>
        <w:noProof/>
        <w:sz w:val="18"/>
        <w:szCs w:val="18"/>
        <w:lang w:val="en-GB"/>
      </w:rPr>
      <w:t>2</w:t>
    </w:r>
    <w:r w:rsidRPr="000E7AAB">
      <w:rPr>
        <w:rFonts w:cs="Arial"/>
        <w:sz w:val="18"/>
        <w:szCs w:val="18"/>
        <w:lang w:val="en-GB"/>
      </w:rPr>
      <w:fldChar w:fldCharType="end"/>
    </w:r>
    <w:r w:rsidRPr="000E7AAB">
      <w:rPr>
        <w:rFonts w:cs="Arial"/>
        <w:sz w:val="18"/>
        <w:szCs w:val="18"/>
        <w:lang w:val="en-GB"/>
      </w:rPr>
      <w:t xml:space="preserve"> of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NUMPAGES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D30F85">
      <w:rPr>
        <w:rFonts w:cs="Arial"/>
        <w:noProof/>
        <w:sz w:val="18"/>
        <w:szCs w:val="18"/>
        <w:lang w:val="en-GB"/>
      </w:rPr>
      <w:t>1</w:t>
    </w:r>
    <w:r w:rsidRPr="000E7AAB">
      <w:rPr>
        <w:rFonts w:cs="Arial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869" w:rsidRDefault="00180869">
      <w:r>
        <w:separator/>
      </w:r>
    </w:p>
  </w:footnote>
  <w:footnote w:type="continuationSeparator" w:id="0">
    <w:p w:rsidR="00180869" w:rsidRDefault="001808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5B207F" w:rsidRDefault="00747D38" w:rsidP="005B207F">
    <w:pPr>
      <w:pStyle w:val="Kopf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-27940</wp:posOffset>
              </wp:positionH>
              <wp:positionV relativeFrom="paragraph">
                <wp:posOffset>-229235</wp:posOffset>
              </wp:positionV>
              <wp:extent cx="5805805" cy="462915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05805" cy="462915"/>
                        <a:chOff x="1361" y="1361"/>
                        <a:chExt cx="9143" cy="729"/>
                      </a:xfrm>
                    </wpg:grpSpPr>
                    <wpg:grpSp>
                      <wpg:cNvPr id="2" name="Group 5"/>
                      <wpg:cNvGrpSpPr>
                        <a:grpSpLocks/>
                      </wpg:cNvGrpSpPr>
                      <wpg:grpSpPr bwMode="auto">
                        <a:xfrm>
                          <a:off x="1361" y="1361"/>
                          <a:ext cx="9143" cy="623"/>
                          <a:chOff x="1361" y="1361"/>
                          <a:chExt cx="9143" cy="623"/>
                        </a:xfrm>
                      </wpg:grpSpPr>
                      <pic:pic xmlns:pic="http://schemas.openxmlformats.org/drawingml/2006/picture">
                        <pic:nvPicPr>
                          <pic:cNvPr id="3" name="Bild 30" descr="Beschreibung: ADA 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1361"/>
                            <a:ext cx="3214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 31" descr="Beschreibung: EUFah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1361"/>
                            <a:ext cx="91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2191" y="1781"/>
                          <a:ext cx="32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07F" w:rsidRPr="00B601FF" w:rsidRDefault="005B207F" w:rsidP="005B207F">
                            <w:pPr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601FF"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  <w:t>This project is funded by the 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.2pt;margin-top:-18.05pt;width:457.15pt;height:36.45pt;z-index:251657728" coordorigin="1361,1361" coordsize="9143,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/QAAAAAAAAAAACnZlY3RvckRhdGFib29sAQAAAABQZ1BzZW51bQAAAABQZ1BzAAAAAFBnUEMA&#10;AAAATGVmdFVudEYjUmx0AAAAAAAAAAAAAAAAVG9wIFVudEYjUmx0AAAAAAAAAAAAAAAAU2NsIFVu&#10;dEYjUHJjQFkAAAAAAAA4QklNA+0AAAAAABAB9AAAAAEAAgH0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QgAAAAAUmdodGxvbmcAAAVc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LFgAAAAEAAACgAAAAHwAA&#10;AeAAADogAAAK+gAYAAH/2P/tAAxBZG9iZV9DTQAC/+4ADkFkb2JlAGSAAAAAAf/bAIQADAgICAkI&#10;DAkJDBELCgsRFQ8MDA8VGBMTFRMTGBEMDAwMDAwRDAwMDAwMDAwMDAwMDAwMDAwMDAwMDAwMDAwM&#10;DAENCwsNDg0QDg4QFA4ODhQUDg4ODhQRDAwMDAwREQwMDAwMDBEMDAwMDAwMDAwMDAwMDAwMDAwM&#10;DAwMDAwMDAwM/8AAEQgAH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gEBAQEBAQICAgICAgIC&#10;AgICAgICAwMDAwMDAwMDAwMDAwMDAQEBAQEBAQIBAQIDAgICAwMDAwMDAwMDAwMDAwMDAwMDAwMD&#10;AwMDAwMDAwMDAwMDAwMDAwMDAwMDAwMDAwMDAwP/wAAUCAEIBVwEAREAAhEBAxEBBBEA/90ABACs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C5b31Y6+APrf49+9+69173737r3Xvfvfuvde9+9+69173737r3Xvfv&#10;fuvde9+9+69173737r3Xvfvfuvde9+9+69173737r3Xvfvfuvde9+9+69173737r3Xvfvfuvde9+&#10;9+69173737r3Xvfvfuvde9+9+69173737r3Xvfzz/wCeV/29K+UP/lFP/gdto++fvvd/08/c/wDq&#10;G/7RIOvr9/uuP/EE+Rv+p1/5MO7de91M+4p6z/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BXvLvXpHrnLrt/sLuPqvYmeejhyKYTeXYW0tr5d8fUu8VPXLjc3WQTGGRo5FSU&#10;JpYqwBJU297917pWbQ3vsvsLDJuPYO79r7429LUT0kee2hn8TuXDSVVKwWqpkymFmngMkZIEiB7q&#10;fqB797917pU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fFG/nW/9vcP5jX/i3/eH/vbVXv3v3Xuvod/8JDf+3Nuy&#10;/wDxYDvb/wB3lL797917rZ+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8Sz+cdm6fcH82L+ZDX00U0MdP82fkphGSfRrao2z2&#10;xlNt1cq+MkaJJaR5I+b6CuoA3A97917r6KP/AAkKlik/k37QSOWOR4PkJ3rFOqOrNDKcvRziKVVN&#10;1Yo6OFPOllP0I9+9+691tB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">
              <v:group id="Group 5" o:spid="_x0000_s1027" style="position:absolute;left:1361;top:1361;width:9143;height:623" coordorigin="1361,1361" coordsize="9143,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0" o:spid="_x0000_s1028" type="#_x0000_t75" alt="Beschreibung: ADA 4c" style="position:absolute;left:7290;top:1361;width:3214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tCd3AAAAA2gAAAA8AAABkcnMvZG93bnJldi54bWxEj9uqwjAURN8P+A9hC74dU4/gpRrFC4II&#10;ffDyAZtm2xabnZLkaP17Iwg+DjOzhpkvW1OLOzlfWVYw6CcgiHOrKy4UXM673wkIH5A11pZJwZM8&#10;LBednzmm2j74SPdTKESEsE9RQRlCk0rp85IM+r5tiKN3tc5giNIVUjt8RLip5V+SjKTBiuNCiQ1t&#10;Sspvp3+jYKy1G2jOqmw6OsjssDpLXm+V6nXb1QxEoDZ8w5/2XisYwvtKv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q0J3cAAAADaAAAADwAAAAAAAAAAAAAAAACfAgAA&#10;ZHJzL2Rvd25yZXYueG1sUEsFBgAAAAAEAAQA9wAAAIwDAAAAAA==&#10;">
                  <v:imagedata r:id="rId3" o:title=" ADA 4c"/>
                </v:shape>
                <v:shape id="Bild 31" o:spid="_x0000_s1029" type="#_x0000_t75" alt="Beschreibung: EUFahne" style="position:absolute;left:1361;top:1361;width:918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tSHBAAAA2gAAAA8AAABkcnMvZG93bnJldi54bWxEj0GLwjAUhO/C/ofwFrxpuiIiXaMUZdGD&#10;HrSy57fN27aavJQmav33RhA8DjPzDTNbdNaIK7W+dqzga5iAIC6crrlUcMx/BlMQPiBrNI5JwZ08&#10;LOYfvRmm2t14T9dDKEWEsE9RQRVCk0rpi4os+qFriKP371qLIcq2lLrFW4RbI0dJMpEWa44LFTa0&#10;rKg4Hy5WwS5frcvMnLLC8W9+Wv1tzYW3SvU/u+wbRKAuvMOv9kYrGMPzSrw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WtSHBAAAA2gAAAA8AAAAAAAAAAAAAAAAAnwIA&#10;AGRycy9kb3ducmV2LnhtbFBLBQYAAAAABAAEAPcAAACNAwAAAAA=&#10;">
                  <v:imagedata r:id="rId4" o:title=" EUFahn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2191;top:1781;width:32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5B207F" w:rsidRPr="00B601FF" w:rsidRDefault="005B207F" w:rsidP="005B207F">
                      <w:pPr>
                        <w:rPr>
                          <w:i/>
                          <w:sz w:val="14"/>
                          <w:szCs w:val="14"/>
                          <w:lang w:val="en-US"/>
                        </w:rPr>
                      </w:pPr>
                      <w:r w:rsidRPr="00B601FF">
                        <w:rPr>
                          <w:i/>
                          <w:sz w:val="14"/>
                          <w:szCs w:val="14"/>
                          <w:lang w:val="en-US"/>
                        </w:rPr>
                        <w:t>This project is funded by the European Union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224AE"/>
    <w:multiLevelType w:val="hybridMultilevel"/>
    <w:tmpl w:val="A35457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6125F"/>
    <w:multiLevelType w:val="hybridMultilevel"/>
    <w:tmpl w:val="3E0A75C8"/>
    <w:lvl w:ilvl="0" w:tplc="ACD636AE">
      <w:numFmt w:val="bullet"/>
      <w:lvlText w:val="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D38"/>
    <w:rsid w:val="0001325E"/>
    <w:rsid w:val="00057492"/>
    <w:rsid w:val="0009450C"/>
    <w:rsid w:val="000D3B6D"/>
    <w:rsid w:val="000E4872"/>
    <w:rsid w:val="000E7AAB"/>
    <w:rsid w:val="000F012A"/>
    <w:rsid w:val="00180869"/>
    <w:rsid w:val="00192D37"/>
    <w:rsid w:val="001B3CB8"/>
    <w:rsid w:val="001F1D48"/>
    <w:rsid w:val="002A4ED2"/>
    <w:rsid w:val="00323144"/>
    <w:rsid w:val="0032524B"/>
    <w:rsid w:val="00361C19"/>
    <w:rsid w:val="0037732A"/>
    <w:rsid w:val="003969BE"/>
    <w:rsid w:val="003B0927"/>
    <w:rsid w:val="004409DE"/>
    <w:rsid w:val="004663AE"/>
    <w:rsid w:val="004C1022"/>
    <w:rsid w:val="004D113D"/>
    <w:rsid w:val="00572632"/>
    <w:rsid w:val="005A3F1E"/>
    <w:rsid w:val="005B207F"/>
    <w:rsid w:val="005B28A9"/>
    <w:rsid w:val="005B32AE"/>
    <w:rsid w:val="00680F7F"/>
    <w:rsid w:val="006C595A"/>
    <w:rsid w:val="00720ED3"/>
    <w:rsid w:val="00724E79"/>
    <w:rsid w:val="00726A2B"/>
    <w:rsid w:val="00742DA3"/>
    <w:rsid w:val="00747D38"/>
    <w:rsid w:val="0075661F"/>
    <w:rsid w:val="00783FF2"/>
    <w:rsid w:val="00784802"/>
    <w:rsid w:val="0078782C"/>
    <w:rsid w:val="007B7DAC"/>
    <w:rsid w:val="007C1656"/>
    <w:rsid w:val="007E5CF3"/>
    <w:rsid w:val="008000E0"/>
    <w:rsid w:val="00803A54"/>
    <w:rsid w:val="00804853"/>
    <w:rsid w:val="008305BA"/>
    <w:rsid w:val="0085234F"/>
    <w:rsid w:val="008827A7"/>
    <w:rsid w:val="009022CE"/>
    <w:rsid w:val="009206D1"/>
    <w:rsid w:val="00932043"/>
    <w:rsid w:val="009415E5"/>
    <w:rsid w:val="00986196"/>
    <w:rsid w:val="009975E7"/>
    <w:rsid w:val="009A166C"/>
    <w:rsid w:val="00A37A80"/>
    <w:rsid w:val="00A60537"/>
    <w:rsid w:val="00A62453"/>
    <w:rsid w:val="00A66962"/>
    <w:rsid w:val="00A90D2F"/>
    <w:rsid w:val="00AE67FC"/>
    <w:rsid w:val="00AF3989"/>
    <w:rsid w:val="00B00D36"/>
    <w:rsid w:val="00B121E7"/>
    <w:rsid w:val="00B150F1"/>
    <w:rsid w:val="00B22CA2"/>
    <w:rsid w:val="00B25E70"/>
    <w:rsid w:val="00B42B74"/>
    <w:rsid w:val="00B85D07"/>
    <w:rsid w:val="00B97C58"/>
    <w:rsid w:val="00BA0EA6"/>
    <w:rsid w:val="00BC3481"/>
    <w:rsid w:val="00BE6484"/>
    <w:rsid w:val="00C20550"/>
    <w:rsid w:val="00C53A20"/>
    <w:rsid w:val="00C64938"/>
    <w:rsid w:val="00CA0DDA"/>
    <w:rsid w:val="00CE28F4"/>
    <w:rsid w:val="00D30F85"/>
    <w:rsid w:val="00D328DC"/>
    <w:rsid w:val="00D553C0"/>
    <w:rsid w:val="00DA3EEF"/>
    <w:rsid w:val="00DF189A"/>
    <w:rsid w:val="00E04288"/>
    <w:rsid w:val="00E4268E"/>
    <w:rsid w:val="00E57A47"/>
    <w:rsid w:val="00E72473"/>
    <w:rsid w:val="00EC1D27"/>
    <w:rsid w:val="00EF0810"/>
    <w:rsid w:val="00EF31F4"/>
    <w:rsid w:val="00F14B86"/>
    <w:rsid w:val="00F2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an.polak\Desktop\Briefpapier%20BELGRAD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DD4CB-4BDD-4420-82A7-DD777138C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BELGRAD</Template>
  <TotalTime>0</TotalTime>
  <Pages>1</Pages>
  <Words>189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tri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Polak</dc:creator>
  <cp:lastModifiedBy>Milan Polak</cp:lastModifiedBy>
  <cp:revision>35</cp:revision>
  <cp:lastPrinted>2012-11-28T13:22:00Z</cp:lastPrinted>
  <dcterms:created xsi:type="dcterms:W3CDTF">2012-11-21T08:30:00Z</dcterms:created>
  <dcterms:modified xsi:type="dcterms:W3CDTF">2012-11-28T13:36:00Z</dcterms:modified>
</cp:coreProperties>
</file>